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264" w:rsidRDefault="00156920">
      <w:r>
        <w:rPr>
          <w:noProof/>
          <w:sz w:val="32"/>
          <w:szCs w:val="32"/>
          <w:lang w:eastAsia="cs-CZ"/>
        </w:rPr>
        <w:drawing>
          <wp:inline distT="0" distB="0" distL="0" distR="0" wp14:anchorId="16270F6F" wp14:editId="7387C175">
            <wp:extent cx="5760720" cy="3237429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20"/>
    <w:rsid w:val="00156920"/>
    <w:rsid w:val="00D5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E6552-0455-4FB0-BEAB-5ED99F56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7E06D287.dotm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Litoměřická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Kuchařová</dc:creator>
  <cp:keywords/>
  <dc:description/>
  <cp:lastModifiedBy>Jaroslava Kuchařová</cp:lastModifiedBy>
  <cp:revision>1</cp:revision>
  <dcterms:created xsi:type="dcterms:W3CDTF">2019-05-17T13:02:00Z</dcterms:created>
  <dcterms:modified xsi:type="dcterms:W3CDTF">2019-05-17T13:02:00Z</dcterms:modified>
</cp:coreProperties>
</file>