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5D7" w:rsidRDefault="007065D7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Beseda s Michalem </w:t>
      </w:r>
      <w:proofErr w:type="spellStart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Matzenauerem</w:t>
      </w:r>
      <w:proofErr w:type="spellEnd"/>
      <w:r>
        <w:rPr>
          <w:rFonts w:ascii="Courier New" w:hAnsi="Courier New" w:cs="Courier New"/>
          <w:color w:val="333333"/>
          <w:sz w:val="18"/>
          <w:szCs w:val="18"/>
        </w:rPr>
        <w:br/>
      </w:r>
      <w:r>
        <w:rPr>
          <w:rFonts w:ascii="Courier New" w:hAnsi="Courier New" w:cs="Courier New"/>
          <w:color w:val="333333"/>
          <w:sz w:val="18"/>
          <w:szCs w:val="18"/>
        </w:rPr>
        <w:br/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V rámci výročí 17. listopadů 1939 a 1989 proběhlo u nás na škole setkání</w:t>
      </w:r>
    </w:p>
    <w:p w:rsidR="007065D7" w:rsidRDefault="007065D7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s výtvarníkem a básníkem Michalem </w:t>
      </w:r>
      <w:proofErr w:type="spellStart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Matzenauerem</w:t>
      </w:r>
      <w:proofErr w:type="spellEnd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, signatářem Charty 77 a členem </w:t>
      </w:r>
    </w:p>
    <w:p w:rsidR="007065D7" w:rsidRDefault="007065D7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proofErr w:type="spellStart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VONSu</w:t>
      </w:r>
      <w:proofErr w:type="spellEnd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. </w:t>
      </w:r>
    </w:p>
    <w:p w:rsidR="007065D7" w:rsidRDefault="007065D7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Beseda a následné promítání filmu Největší přání pak umožnilo reflexi nejen samotných listopadových událostí, ale také jejich příčin a důsledků. </w:t>
      </w:r>
    </w:p>
    <w:p w:rsidR="007065D7" w:rsidRDefault="007065D7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Za celou událost děkujeme především Michalu Matzenauerovi, dále iniciativě Jeden svět na školách a v neposlední řadě našim studentům.</w:t>
      </w:r>
      <w:r>
        <w:rPr>
          <w:rFonts w:ascii="Courier New" w:hAnsi="Courier New" w:cs="Courier New"/>
          <w:color w:val="333333"/>
          <w:sz w:val="18"/>
          <w:szCs w:val="18"/>
        </w:rPr>
        <w:br/>
      </w:r>
    </w:p>
    <w:p w:rsidR="004A430D" w:rsidRDefault="007065D7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Fotografie: Tadeáš Kříž</w:t>
      </w:r>
    </w:p>
    <w:p w:rsidR="00D40515" w:rsidRDefault="00D40515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Text: Mgr. </w:t>
      </w:r>
      <w:bookmarkStart w:id="0" w:name="_GoBack"/>
      <w:bookmarkEnd w:id="0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Radim </w:t>
      </w:r>
      <w:proofErr w:type="spellStart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Širl</w:t>
      </w:r>
      <w:proofErr w:type="spellEnd"/>
    </w:p>
    <w:p w:rsidR="00851735" w:rsidRDefault="00851735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</w:p>
    <w:p w:rsidR="00851735" w:rsidRDefault="00D40515">
      <w:pP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5pt;height:491.25pt">
            <v:imagedata r:id="rId4" o:title="1375f32ce3c210e0a3889ad4242f71f6fe1919bc31e4e2042e3b0885e02f19e7"/>
          </v:shape>
        </w:pict>
      </w:r>
    </w:p>
    <w:p w:rsidR="00851735" w:rsidRDefault="00D40515"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lastRenderedPageBreak/>
        <w:pict>
          <v:shape id="_x0000_i1026" type="#_x0000_t75" style="width:453pt;height:302.25pt">
            <v:imagedata r:id="rId5" o:title="06b213a41930e698286055bc1cd514dd57f5c9f91a5a847c0c3e14ce50169d89"/>
          </v:shape>
        </w:pict>
      </w:r>
    </w:p>
    <w:sectPr w:rsidR="00851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5D7"/>
    <w:rsid w:val="004A430D"/>
    <w:rsid w:val="007065D7"/>
    <w:rsid w:val="00851735"/>
    <w:rsid w:val="00D4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BC8CDD"/>
  <w15:chartTrackingRefBased/>
  <w15:docId w15:val="{BBAACDB1-3757-41E7-AA38-93B686DE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3DEB4F0D.dotm</Template>
  <TotalTime>3</TotalTime>
  <Pages>2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Litoměřická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Brdková</dc:creator>
  <cp:keywords/>
  <dc:description/>
  <cp:lastModifiedBy>Dana Brdková</cp:lastModifiedBy>
  <cp:revision>3</cp:revision>
  <dcterms:created xsi:type="dcterms:W3CDTF">2019-11-25T13:57:00Z</dcterms:created>
  <dcterms:modified xsi:type="dcterms:W3CDTF">2019-11-25T14:07:00Z</dcterms:modified>
</cp:coreProperties>
</file>